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D3" w:rsidRDefault="0090045C">
      <w:pPr>
        <w:pStyle w:val="Standard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42CD3" w:rsidRDefault="0090045C">
      <w:pPr>
        <w:pStyle w:val="Standard"/>
        <w:tabs>
          <w:tab w:val="left" w:pos="12494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D42CD3" w:rsidRDefault="00D42CD3">
      <w:pPr>
        <w:pStyle w:val="Standard"/>
        <w:pBdr>
          <w:top w:val="single" w:sz="4" w:space="0" w:color="00000A"/>
        </w:pBdr>
        <w:ind w:left="6549"/>
        <w:rPr>
          <w:sz w:val="2"/>
          <w:szCs w:val="2"/>
        </w:rPr>
      </w:pPr>
    </w:p>
    <w:tbl>
      <w:tblPr>
        <w:tblW w:w="1042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73"/>
        <w:gridCol w:w="3154"/>
        <w:gridCol w:w="3794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4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3794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CD3" w:rsidRDefault="0090045C" w:rsidP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20 </w:t>
            </w:r>
            <w:r>
              <w:rPr>
                <w:sz w:val="24"/>
                <w:szCs w:val="24"/>
              </w:rPr>
              <w:t>»    апреля</w:t>
            </w:r>
            <w:r>
              <w:rPr>
                <w:sz w:val="24"/>
                <w:szCs w:val="24"/>
              </w:rPr>
              <w:t xml:space="preserve">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42CD3" w:rsidRDefault="00D42CD3">
      <w:pPr>
        <w:pStyle w:val="Standard"/>
        <w:pBdr>
          <w:top w:val="single" w:sz="4" w:space="0" w:color="00000A"/>
        </w:pBdr>
        <w:ind w:left="6549"/>
        <w:jc w:val="right"/>
        <w:rPr>
          <w:sz w:val="28"/>
          <w:szCs w:val="28"/>
        </w:rPr>
      </w:pPr>
    </w:p>
    <w:p w:rsidR="00D42CD3" w:rsidRDefault="0090045C">
      <w:pPr>
        <w:pStyle w:val="Standard"/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63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9"/>
        <w:gridCol w:w="681"/>
      </w:tblGrid>
      <w:tr w:rsidR="00D42CD3" w:rsidTr="00D42C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</w:t>
            </w:r>
            <w:r>
              <w:rPr>
                <w:b/>
                <w:bCs/>
                <w:sz w:val="32"/>
                <w:szCs w:val="32"/>
              </w:rPr>
              <w:t>обследования №</w:t>
            </w:r>
          </w:p>
        </w:tc>
        <w:tc>
          <w:tcPr>
            <w:tcW w:w="68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424</w:t>
            </w:r>
          </w:p>
        </w:tc>
      </w:tr>
    </w:tbl>
    <w:p w:rsidR="00D42CD3" w:rsidRDefault="00D42CD3">
      <w:pPr>
        <w:pStyle w:val="Standard"/>
        <w:rPr>
          <w:sz w:val="24"/>
          <w:szCs w:val="24"/>
        </w:rPr>
      </w:pPr>
    </w:p>
    <w:tbl>
      <w:tblPr>
        <w:tblW w:w="9214" w:type="dxa"/>
        <w:tblInd w:w="5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96"/>
        <w:gridCol w:w="4195"/>
        <w:gridCol w:w="272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2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42CD3" w:rsidRDefault="0090045C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42CD3" w:rsidRDefault="0090045C">
      <w:pPr>
        <w:pStyle w:val="Standard"/>
        <w:pBdr>
          <w:top w:val="single" w:sz="4" w:space="0" w:color="00000A"/>
        </w:pBdr>
        <w:spacing w:after="480"/>
        <w:jc w:val="center"/>
      </w:pPr>
      <w:r>
        <w:t>(субъект Российской Федерации)</w:t>
      </w:r>
    </w:p>
    <w:tbl>
      <w:tblPr>
        <w:tblW w:w="799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2722"/>
        <w:gridCol w:w="341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49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42CD3" w:rsidRDefault="00D42CD3">
      <w:pPr>
        <w:pStyle w:val="Standard"/>
        <w:spacing w:after="120"/>
        <w:rPr>
          <w:sz w:val="2"/>
          <w:szCs w:val="2"/>
        </w:rPr>
      </w:pPr>
    </w:p>
    <w:tbl>
      <w:tblPr>
        <w:tblW w:w="3062" w:type="dxa"/>
        <w:tblInd w:w="49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1"/>
        <w:gridCol w:w="341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72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42CD3" w:rsidRDefault="0090045C">
      <w:pPr>
        <w:pStyle w:val="Standard"/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24"/>
        <w:gridCol w:w="2325"/>
        <w:gridCol w:w="1870"/>
        <w:gridCol w:w="1869"/>
        <w:gridCol w:w="1875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Урочище </w:t>
            </w:r>
            <w:r>
              <w:rPr>
                <w:sz w:val="22"/>
                <w:szCs w:val="22"/>
              </w:rPr>
              <w:t>(дача)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D42CD3" w:rsidRDefault="00D42CD3">
      <w:pPr>
        <w:pStyle w:val="Standard"/>
        <w:rPr>
          <w:sz w:val="24"/>
          <w:szCs w:val="24"/>
        </w:rPr>
      </w:pPr>
    </w:p>
    <w:tbl>
      <w:tblPr>
        <w:tblW w:w="839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3"/>
        <w:gridCol w:w="1134"/>
        <w:gridCol w:w="454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680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4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D42CD3" w:rsidRDefault="00D42CD3">
      <w:pPr>
        <w:pStyle w:val="Standard"/>
        <w:rPr>
          <w:sz w:val="24"/>
          <w:szCs w:val="24"/>
        </w:rPr>
      </w:pPr>
    </w:p>
    <w:p w:rsidR="00D42CD3" w:rsidRDefault="00D42CD3">
      <w:pPr>
        <w:sectPr w:rsidR="00D42CD3">
          <w:pgSz w:w="11906" w:h="16838"/>
          <w:pgMar w:top="851" w:right="567" w:bottom="567" w:left="1134" w:header="720" w:footer="720" w:gutter="0"/>
          <w:cols w:space="720"/>
        </w:sectPr>
      </w:pPr>
    </w:p>
    <w:p w:rsidR="00D42CD3" w:rsidRDefault="0090045C">
      <w:pPr>
        <w:pStyle w:val="Standard"/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42CD3" w:rsidRDefault="0090045C">
      <w:pPr>
        <w:pStyle w:val="Standard"/>
        <w:jc w:val="both"/>
      </w:pPr>
      <w:r>
        <w:rPr>
          <w:sz w:val="24"/>
          <w:szCs w:val="24"/>
        </w:rPr>
        <w:t xml:space="preserve">2.1. Фактическая таксационная </w:t>
      </w:r>
      <w:r>
        <w:rPr>
          <w:sz w:val="24"/>
          <w:szCs w:val="24"/>
        </w:rPr>
        <w:t xml:space="preserve">характеристика лесного насаждения </w:t>
      </w: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D42CD3" w:rsidRDefault="0090045C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90045C">
      <w:pPr>
        <w:pStyle w:val="Standard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688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4"/>
        <w:gridCol w:w="3543"/>
        <w:gridCol w:w="342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00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>
              <w:rPr>
                <w:sz w:val="24"/>
                <w:szCs w:val="24"/>
              </w:rPr>
              <w:t>. Состояние насаждений: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42CD3" w:rsidRDefault="00D42CD3">
      <w:pPr>
        <w:pStyle w:val="Standard"/>
        <w:spacing w:after="40"/>
        <w:rPr>
          <w:sz w:val="2"/>
          <w:szCs w:val="2"/>
        </w:rPr>
      </w:pPr>
    </w:p>
    <w:tbl>
      <w:tblPr>
        <w:tblW w:w="3884" w:type="dxa"/>
        <w:tblInd w:w="29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3"/>
        <w:gridCol w:w="341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5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D42CD3" w:rsidRDefault="0090045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42CD3" w:rsidRDefault="0090045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последствия неоднократного объедания непарным шелкопрядом 2010-2012 годов (121)</w:t>
      </w: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90045C">
      <w:pPr>
        <w:pStyle w:val="Standard"/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8"/>
        <w:gridCol w:w="1588"/>
        <w:gridCol w:w="2381"/>
        <w:gridCol w:w="3176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(% заселённых деревьев)</w:t>
            </w: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(слабая, средняя, сильная)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:rsidR="00D42CD3" w:rsidRDefault="0090045C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0"/>
        <w:gridCol w:w="1290"/>
        <w:gridCol w:w="1355"/>
        <w:gridCol w:w="1357"/>
        <w:gridCol w:w="1935"/>
        <w:gridCol w:w="1421"/>
        <w:gridCol w:w="1615"/>
      </w:tblGrid>
      <w:tr w:rsidR="00D42CD3" w:rsidTr="00D42C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корневых лап</w:t>
            </w:r>
          </w:p>
        </w:tc>
        <w:tc>
          <w:tcPr>
            <w:tcW w:w="3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корневой шейки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D42CD3"/>
        </w:tc>
        <w:tc>
          <w:tcPr>
            <w:tcW w:w="12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D42CD3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повреждённых огнём корней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повреждением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</w:tr>
    </w:tbl>
    <w:p w:rsidR="00D42CD3" w:rsidRDefault="0090045C">
      <w:pPr>
        <w:pStyle w:val="Standard"/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65"/>
        <w:gridCol w:w="1913"/>
        <w:gridCol w:w="652"/>
        <w:gridCol w:w="595"/>
        <w:gridCol w:w="2268"/>
        <w:gridCol w:w="2269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(% поражённых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44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5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2565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5132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42CD3" w:rsidRDefault="0090045C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103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3"/>
        <w:gridCol w:w="2693"/>
        <w:gridCol w:w="4195"/>
        <w:gridCol w:w="201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3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(причины </w:t>
            </w:r>
            <w:r>
              <w:rPr>
                <w:sz w:val="24"/>
                <w:szCs w:val="24"/>
              </w:rPr>
              <w:t>назначения)</w:t>
            </w:r>
          </w:p>
        </w:tc>
        <w:tc>
          <w:tcPr>
            <w:tcW w:w="4195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rPr>
                <w:sz w:val="24"/>
                <w:szCs w:val="24"/>
              </w:rPr>
            </w:pPr>
          </w:p>
        </w:tc>
        <w:tc>
          <w:tcPr>
            <w:tcW w:w="20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462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4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34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453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25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3714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37"/>
        <w:gridCol w:w="794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42CD3" w:rsidRDefault="00D42CD3">
      <w:pPr>
        <w:pStyle w:val="Standard"/>
        <w:spacing w:after="240"/>
        <w:rPr>
          <w:sz w:val="2"/>
          <w:szCs w:val="2"/>
        </w:rPr>
      </w:pPr>
    </w:p>
    <w:tbl>
      <w:tblPr>
        <w:tblW w:w="1034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43"/>
        <w:gridCol w:w="1076"/>
        <w:gridCol w:w="229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904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 xml:space="preserve">Полнота лесного насаждения после уборки </w:t>
            </w:r>
            <w:r>
              <w:rPr>
                <w:sz w:val="24"/>
                <w:szCs w:val="24"/>
              </w:rPr>
              <w:t>деревьев, подлежащих рубке, составит</w:t>
            </w:r>
          </w:p>
        </w:tc>
        <w:tc>
          <w:tcPr>
            <w:tcW w:w="1076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0,76</w:t>
            </w:r>
          </w:p>
        </w:tc>
        <w:tc>
          <w:tcPr>
            <w:tcW w:w="2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2CD3" w:rsidRDefault="00D42CD3">
      <w:pPr>
        <w:pStyle w:val="Standard"/>
        <w:rPr>
          <w:sz w:val="2"/>
          <w:szCs w:val="2"/>
        </w:rPr>
      </w:pPr>
    </w:p>
    <w:tbl>
      <w:tblPr>
        <w:tblW w:w="901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880"/>
        <w:gridCol w:w="907"/>
        <w:gridCol w:w="228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78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2CD3" w:rsidRDefault="0090045C">
      <w:pPr>
        <w:pStyle w:val="Standard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42CD3" w:rsidRDefault="0090045C">
      <w:pPr>
        <w:pStyle w:val="Standard"/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0"/>
        <w:gridCol w:w="1077"/>
        <w:gridCol w:w="851"/>
        <w:gridCol w:w="851"/>
        <w:gridCol w:w="1020"/>
        <w:gridCol w:w="1133"/>
        <w:gridCol w:w="1076"/>
        <w:gridCol w:w="907"/>
        <w:gridCol w:w="906"/>
        <w:gridCol w:w="1082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мероприятия, га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проведения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90045C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</w:tr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</w:pPr>
          </w:p>
        </w:tc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42CD3" w:rsidRDefault="00D42CD3">
            <w:pPr>
              <w:pStyle w:val="Standard"/>
            </w:pPr>
          </w:p>
        </w:tc>
      </w:tr>
    </w:tbl>
    <w:p w:rsidR="00D42CD3" w:rsidRDefault="0090045C">
      <w:pPr>
        <w:pStyle w:val="Standard"/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42CD3" w:rsidRDefault="0090045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D42CD3">
      <w:pPr>
        <w:pStyle w:val="Standard"/>
        <w:rPr>
          <w:sz w:val="24"/>
          <w:szCs w:val="24"/>
        </w:rPr>
      </w:pP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D42CD3">
      <w:pPr>
        <w:pStyle w:val="Standard"/>
        <w:rPr>
          <w:sz w:val="24"/>
          <w:szCs w:val="24"/>
        </w:rPr>
      </w:pP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90045C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42CD3" w:rsidRDefault="00D42CD3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D42CD3" w:rsidRDefault="0090045C">
      <w:pPr>
        <w:pStyle w:val="Standard"/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42CD3" w:rsidRDefault="0090045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 пожаробезопасный период</w:t>
      </w: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D42CD3">
      <w:pPr>
        <w:pStyle w:val="Standard"/>
        <w:rPr>
          <w:sz w:val="24"/>
          <w:szCs w:val="24"/>
        </w:rPr>
      </w:pPr>
    </w:p>
    <w:p w:rsidR="00D42CD3" w:rsidRDefault="00D42CD3">
      <w:pPr>
        <w:pStyle w:val="Standard"/>
        <w:pBdr>
          <w:top w:val="single" w:sz="4" w:space="0" w:color="00000A"/>
        </w:pBdr>
        <w:rPr>
          <w:sz w:val="2"/>
          <w:szCs w:val="2"/>
        </w:rPr>
      </w:pPr>
    </w:p>
    <w:p w:rsidR="00D42CD3" w:rsidRDefault="0090045C">
      <w:pPr>
        <w:pStyle w:val="Standard"/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42CD3" w:rsidRDefault="00D42CD3">
      <w:pPr>
        <w:pStyle w:val="Standard"/>
        <w:pBdr>
          <w:top w:val="single" w:sz="4" w:space="0" w:color="00000A"/>
        </w:pBdr>
        <w:ind w:right="113"/>
        <w:rPr>
          <w:sz w:val="2"/>
          <w:szCs w:val="2"/>
        </w:rPr>
      </w:pPr>
    </w:p>
    <w:p w:rsidR="00D42CD3" w:rsidRDefault="0090045C">
      <w:pPr>
        <w:pStyle w:val="Standard"/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510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99"/>
        <w:gridCol w:w="1021"/>
        <w:gridCol w:w="483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5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2CD3" w:rsidRDefault="0090045C">
      <w:pPr>
        <w:pStyle w:val="Standard"/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037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92"/>
        <w:gridCol w:w="5557"/>
        <w:gridCol w:w="228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45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Последствия неоднократного </w:t>
            </w:r>
            <w:r>
              <w:rPr>
                <w:sz w:val="24"/>
                <w:szCs w:val="24"/>
              </w:rPr>
              <w:t>объедания непарным шелкопрядом</w:t>
            </w:r>
          </w:p>
        </w:tc>
        <w:tc>
          <w:tcPr>
            <w:tcW w:w="2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2CD3" w:rsidRDefault="00D42CD3">
      <w:pPr>
        <w:pStyle w:val="Standard"/>
        <w:spacing w:after="180"/>
        <w:rPr>
          <w:sz w:val="2"/>
          <w:szCs w:val="2"/>
        </w:rPr>
      </w:pPr>
    </w:p>
    <w:tbl>
      <w:tblPr>
        <w:tblW w:w="63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3"/>
        <w:gridCol w:w="2722"/>
        <w:gridCol w:w="227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33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17.09.2017 г.</w:t>
            </w:r>
          </w:p>
        </w:tc>
        <w:tc>
          <w:tcPr>
            <w:tcW w:w="2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2CD3" w:rsidRDefault="0090045C">
      <w:pPr>
        <w:pStyle w:val="Standard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7088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3402"/>
        <w:gridCol w:w="1134"/>
        <w:gridCol w:w="1702"/>
      </w:tblGrid>
      <w:tr w:rsidR="00D42CD3" w:rsidTr="00D42CD3">
        <w:tblPrEx>
          <w:tblCellMar>
            <w:top w:w="0" w:type="dxa"/>
            <w:bottom w:w="0" w:type="dxa"/>
          </w:tblCellMar>
        </w:tblPrEx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90045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2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42CD3" w:rsidRDefault="00D42CD3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:rsidR="00D42CD3" w:rsidRDefault="00D42CD3">
      <w:pPr>
        <w:pStyle w:val="Standard"/>
        <w:rPr>
          <w:sz w:val="24"/>
          <w:szCs w:val="24"/>
        </w:rPr>
      </w:pPr>
    </w:p>
    <w:p w:rsidR="00D42CD3" w:rsidRDefault="00D42CD3">
      <w:pPr>
        <w:pStyle w:val="Standard"/>
      </w:pPr>
    </w:p>
    <w:sectPr w:rsidR="00D42CD3" w:rsidSect="00D42CD3">
      <w:type w:val="continuous"/>
      <w:pgSz w:w="11906" w:h="16838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CD3" w:rsidRDefault="00D42CD3" w:rsidP="00D42CD3">
      <w:pPr>
        <w:spacing w:after="0" w:line="240" w:lineRule="auto"/>
      </w:pPr>
      <w:r>
        <w:separator/>
      </w:r>
    </w:p>
  </w:endnote>
  <w:endnote w:type="continuationSeparator" w:id="0">
    <w:p w:rsidR="00D42CD3" w:rsidRDefault="00D42CD3" w:rsidP="00D4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CD3" w:rsidRDefault="0090045C" w:rsidP="00D42CD3">
      <w:pPr>
        <w:spacing w:after="0" w:line="240" w:lineRule="auto"/>
      </w:pPr>
      <w:r w:rsidRPr="00D42CD3">
        <w:rPr>
          <w:color w:val="000000"/>
        </w:rPr>
        <w:separator/>
      </w:r>
    </w:p>
  </w:footnote>
  <w:footnote w:type="continuationSeparator" w:id="0">
    <w:p w:rsidR="00D42CD3" w:rsidRDefault="00D42CD3" w:rsidP="00D42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CD3"/>
    <w:rsid w:val="0090045C"/>
    <w:rsid w:val="00D4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2CD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42CD3"/>
    <w:pPr>
      <w:widowControl/>
      <w:suppressAutoHyphens/>
      <w:spacing w:after="0" w:line="240" w:lineRule="auto"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D42CD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D42CD3"/>
    <w:pPr>
      <w:spacing w:after="120"/>
    </w:pPr>
  </w:style>
  <w:style w:type="paragraph" w:styleId="a3">
    <w:name w:val="List"/>
    <w:basedOn w:val="Textbody"/>
    <w:rsid w:val="00D42CD3"/>
    <w:rPr>
      <w:rFonts w:cs="Mangal"/>
    </w:rPr>
  </w:style>
  <w:style w:type="paragraph" w:customStyle="1" w:styleId="Caption">
    <w:name w:val="Caption"/>
    <w:basedOn w:val="Standard"/>
    <w:rsid w:val="00D42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42CD3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D42CD3"/>
    <w:pPr>
      <w:suppressLineNumbers/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D42CD3"/>
    <w:pPr>
      <w:suppressLineNumbers/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D42CD3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D42CD3"/>
    <w:pPr>
      <w:suppressAutoHyphens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footnote text"/>
    <w:basedOn w:val="Standard"/>
    <w:rsid w:val="00D42CD3"/>
  </w:style>
  <w:style w:type="paragraph" w:styleId="a5">
    <w:name w:val="endnote text"/>
    <w:basedOn w:val="Standard"/>
    <w:rsid w:val="00D42CD3"/>
  </w:style>
  <w:style w:type="paragraph" w:customStyle="1" w:styleId="TableContents">
    <w:name w:val="Table Contents"/>
    <w:basedOn w:val="Standard"/>
    <w:rsid w:val="00D42CD3"/>
    <w:pPr>
      <w:suppressLineNumbers/>
    </w:pPr>
  </w:style>
  <w:style w:type="character" w:customStyle="1" w:styleId="a6">
    <w:name w:val="Верхний колонтитул Знак"/>
    <w:basedOn w:val="a0"/>
    <w:rsid w:val="00D42CD3"/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rsid w:val="00D42CD3"/>
    <w:rPr>
      <w:rFonts w:cs="Times New Roman"/>
      <w:sz w:val="20"/>
      <w:szCs w:val="20"/>
    </w:rPr>
  </w:style>
  <w:style w:type="character" w:customStyle="1" w:styleId="a8">
    <w:name w:val="Текст сноски Знак"/>
    <w:basedOn w:val="a0"/>
    <w:rsid w:val="00D42CD3"/>
    <w:rPr>
      <w:rFonts w:cs="Times New Roman"/>
      <w:sz w:val="20"/>
      <w:szCs w:val="20"/>
    </w:rPr>
  </w:style>
  <w:style w:type="character" w:styleId="a9">
    <w:name w:val="footnote reference"/>
    <w:basedOn w:val="a0"/>
    <w:rsid w:val="00D42CD3"/>
    <w:rPr>
      <w:rFonts w:cs="Times New Roman"/>
      <w:position w:val="0"/>
      <w:vertAlign w:val="superscript"/>
    </w:rPr>
  </w:style>
  <w:style w:type="character" w:customStyle="1" w:styleId="aa">
    <w:name w:val="Текст концевой сноски Знак"/>
    <w:basedOn w:val="a0"/>
    <w:rsid w:val="00D42CD3"/>
    <w:rPr>
      <w:rFonts w:cs="Times New Roman"/>
      <w:sz w:val="20"/>
      <w:szCs w:val="20"/>
    </w:rPr>
  </w:style>
  <w:style w:type="character" w:styleId="ab">
    <w:name w:val="endnote reference"/>
    <w:basedOn w:val="a0"/>
    <w:rsid w:val="00D42CD3"/>
    <w:rPr>
      <w:rFonts w:cs="Times New Roman"/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9TF60N6foQvNypLSVzsqSwEyjyWemw5LC6ZWmNpVw3w=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xPFhNwdws9vofNwjaVACBGCXcKlecfMPjLLKREv3zSI+tQB7p8rL8BpfuBQMzrj5llSEJrk+
    DmndHKFp1ljrWw==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1X3wKvcKeC2ZhR1ZWXYc7H7ft+o=</DigestValue>
      </Reference>
      <Reference URI="/word/endnotes.xml?ContentType=application/vnd.openxmlformats-officedocument.wordprocessingml.endnotes+xml">
        <DigestMethod Algorithm="http://www.w3.org/2000/09/xmldsig#sha1"/>
        <DigestValue>zctmkjHNs7lMPx1DT8fyViu6V20=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OOcOtvhxxXcwFanLFB8zWdJ+di4=</DigestValue>
      </Reference>
      <Reference URI="/word/settings.xml?ContentType=application/vnd.openxmlformats-officedocument.wordprocessingml.settings+xml">
        <DigestMethod Algorithm="http://www.w3.org/2000/09/xmldsig#sha1"/>
        <DigestValue>GeqXADZINamOGe90vS7P3fpJkIA=</DigestValue>
      </Reference>
      <Reference URI="/word/styles.xml?ContentType=application/vnd.openxmlformats-officedocument.wordprocessingml.styles+xml">
        <DigestMethod Algorithm="http://www.w3.org/2000/09/xmldsig#sha1"/>
        <DigestValue>2BfgiB3vFXUo7c2OYGwvOGwFTII=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2018-04-18T10:02:40Z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NG4Hj9jZsv4907P06+aYntGyvaZESk9R8VlLL0EjcPo=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YxSInOPc3iq20FX4n4sXffWZX+hwYAzp/rINEIJtasY=</DigestValue>
    </Reference>
  </SignedInfo>
  <SignatureValue>uoZYA2cJ511vttWYkZN+sj6Zi02co6Xqzf5MI8kLRsSFcRYx+5Hm9QoYB7f0MDJC
ByA62FqvW4nUKsxajlp3XQ==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1X3wKvcKeC2ZhR1ZWXYc7H7ft+o=</DigestValue>
      </Reference>
      <Reference URI="/word/endnotes.xml?ContentType=application/vnd.openxmlformats-officedocument.wordprocessingml.endnotes+xml">
        <DigestMethod Algorithm="http://www.w3.org/2000/09/xmldsig#sha1"/>
        <DigestValue>zctmkjHNs7lMPx1DT8fyViu6V20=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OOcOtvhxxXcwFanLFB8zWdJ+di4=</DigestValue>
      </Reference>
      <Reference URI="/word/settings.xml?ContentType=application/vnd.openxmlformats-officedocument.wordprocessingml.settings+xml">
        <DigestMethod Algorithm="http://www.w3.org/2000/09/xmldsig#sha1"/>
        <DigestValue>GeqXADZINamOGe90vS7P3fpJkIA=</DigestValue>
      </Reference>
      <Reference URI="/word/styles.xml?ContentType=application/vnd.openxmlformats-officedocument.wordprocessingml.styles+xml">
        <DigestMethod Algorithm="http://www.w3.org/2000/09/xmldsig#sha1"/>
        <DigestValue>2BfgiB3vFXUo7c2OYGwvOGwFTII=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2018-04-20T09:39:51Z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2018-04-20T09:39:51Z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wZD2SiWTd1ZEjhGH+ZYgq9/Sg7p2GYHwV7EmdkfW7BM=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b3BE90XOBqiXRBfTRXYV2n9pyelN/pfGAatsIitTgWo=</DigestValue>
    </Reference>
  </SignedInfo>
  <SignatureValue>e1v3962l141pmdn5/mrcgGvAMinjeikN+0Z7ZxC02+w9gN1hfUZGN6geAxL9uAm/
UJrEbnaU62u+is71HeHcMg==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blUZEPDYoMPgHtKFvoU2iMh353c=</DigestValue>
      </Reference>
      <Reference URI="/word/document.xml?ContentType=application/vnd.openxmlformats-officedocument.wordprocessingml.document.main+xml">
        <DigestMethod Algorithm="http://www.w3.org/2000/09/xmldsig#sha1"/>
        <DigestValue>1X3wKvcKeC2ZhR1ZWXYc7H7ft+o=</DigestValue>
      </Reference>
      <Reference URI="/word/endnotes.xml?ContentType=application/vnd.openxmlformats-officedocument.wordprocessingml.endnotes+xml">
        <DigestMethod Algorithm="http://www.w3.org/2000/09/xmldsig#sha1"/>
        <DigestValue>zctmkjHNs7lMPx1DT8fyViu6V20=</DigestValue>
      </Reference>
      <Reference URI="/word/fontTable.xml?ContentType=application/vnd.openxmlformats-officedocument.wordprocessingml.fontTable+xml">
        <DigestMethod Algorithm="http://www.w3.org/2000/09/xmldsig#sha1"/>
        <DigestValue>Qp6azZ/YKQ6yomrEuBS74+CegVs=</DigestValue>
      </Reference>
      <Reference URI="/word/footnotes.xml?ContentType=application/vnd.openxmlformats-officedocument.wordprocessingml.footnotes+xml">
        <DigestMethod Algorithm="http://www.w3.org/2000/09/xmldsig#sha1"/>
        <DigestValue>OOcOtvhxxXcwFanLFB8zWdJ+di4=</DigestValue>
      </Reference>
      <Reference URI="/word/settings.xml?ContentType=application/vnd.openxmlformats-officedocument.wordprocessingml.settings+xml">
        <DigestMethod Algorithm="http://www.w3.org/2000/09/xmldsig#sha1"/>
        <DigestValue>GeqXADZINamOGe90vS7P3fpJkIA=</DigestValue>
      </Reference>
      <Reference URI="/word/styles.xml?ContentType=application/vnd.openxmlformats-officedocument.wordprocessingml.styles+xml">
        <DigestMethod Algorithm="http://www.w3.org/2000/09/xmldsig#sha1"/>
        <DigestValue>2BfgiB3vFXUo7c2OYGwvOGwFTII=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2018-04-20T09:39:57Z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2018-04-20T09:39:57Z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2</cp:revision>
  <cp:lastPrinted>2017-08-08T13:24:00Z</cp:lastPrinted>
  <dcterms:created xsi:type="dcterms:W3CDTF">2018-04-18T10:02:00Z</dcterms:created>
  <dcterms:modified xsi:type="dcterms:W3CDTF">2018-04-18T10:02:00Z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